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3D7F6" w14:textId="12E44740" w:rsidR="006F5ED8" w:rsidRDefault="006F5ED8" w:rsidP="0076557B">
      <w:pPr>
        <w:pStyle w:val="Titolo"/>
      </w:pPr>
      <w:bookmarkStart w:id="0" w:name="_Toc482101906"/>
      <w:bookmarkStart w:id="1" w:name="_Toc482101812"/>
      <w:bookmarkStart w:id="2" w:name="_Toc482101719"/>
      <w:bookmarkStart w:id="3" w:name="_Toc482101544"/>
      <w:bookmarkStart w:id="4" w:name="_Toc482101429"/>
      <w:bookmarkStart w:id="5" w:name="_Toc374026426"/>
      <w:bookmarkStart w:id="6" w:name="_Toc374025981"/>
      <w:bookmarkStart w:id="7" w:name="_Toc374025928"/>
      <w:bookmarkStart w:id="8" w:name="_Toc374025834"/>
      <w:bookmarkStart w:id="9" w:name="_Toc374025745"/>
      <w:bookmarkStart w:id="10" w:name="_Toc498419717"/>
      <w:bookmarkStart w:id="11" w:name="_Toc497831525"/>
      <w:bookmarkStart w:id="12" w:name="_Toc497728131"/>
      <w:bookmarkStart w:id="13" w:name="_Toc497484933"/>
      <w:bookmarkStart w:id="14" w:name="_Toc494359015"/>
      <w:bookmarkStart w:id="15" w:name="_Toc494358966"/>
      <w:bookmarkStart w:id="16" w:name="_Toc493500868"/>
      <w:bookmarkStart w:id="17" w:name="_Toc498419716"/>
      <w:bookmarkStart w:id="18" w:name="_Toc497831524"/>
      <w:bookmarkStart w:id="19" w:name="_Toc497728130"/>
      <w:bookmarkStart w:id="20" w:name="_Toc497484932"/>
      <w:bookmarkStart w:id="21" w:name="_Toc494359014"/>
      <w:bookmarkStart w:id="22" w:name="_Toc494358965"/>
      <w:bookmarkStart w:id="23" w:name="_Toc493500867"/>
      <w:bookmarkStart w:id="24" w:name="_Toc482102096"/>
      <w:bookmarkStart w:id="25" w:name="_Toc482102001"/>
      <w:bookmarkStart w:id="26" w:name="_Toc391036046"/>
      <w:bookmarkStart w:id="27" w:name="_Toc391035973"/>
      <w:bookmarkStart w:id="28" w:name="_Toc380501861"/>
      <w:bookmarkStart w:id="29" w:name="_Toc35403817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4D17AC">
        <w:t>DOMANDA DI PARTECIPAZIONE</w:t>
      </w:r>
    </w:p>
    <w:p w14:paraId="5A8E1354" w14:textId="77777777" w:rsidR="004456DC" w:rsidRPr="004456DC" w:rsidRDefault="004456DC" w:rsidP="004456DC"/>
    <w:p w14:paraId="166B2CB4" w14:textId="77777777" w:rsidR="002A5716" w:rsidRDefault="006F5ED8" w:rsidP="002A5716">
      <w:pPr>
        <w:spacing w:before="60" w:after="0"/>
        <w:ind w:left="5103" w:firstLine="426"/>
        <w:jc w:val="left"/>
      </w:pPr>
      <w:r w:rsidRPr="004D17AC">
        <w:t>Spett.le</w:t>
      </w:r>
    </w:p>
    <w:p w14:paraId="7B5E7BE8" w14:textId="4C2D23DB" w:rsidR="006F5ED8" w:rsidRDefault="006F5ED8" w:rsidP="00D50B62">
      <w:pPr>
        <w:spacing w:before="60" w:after="0"/>
        <w:ind w:left="5670"/>
        <w:jc w:val="left"/>
      </w:pPr>
      <w:r w:rsidRPr="004D17AC">
        <w:t xml:space="preserve">INAF -Osservatorio Astronomico </w:t>
      </w:r>
      <w:r w:rsidR="002A5716">
        <w:t>d</w:t>
      </w:r>
      <w:r w:rsidRPr="004D17AC">
        <w:t>i Palermo</w:t>
      </w:r>
    </w:p>
    <w:p w14:paraId="78D945A8" w14:textId="4D89E707" w:rsidR="006358A8" w:rsidRPr="004D17AC" w:rsidRDefault="006358A8" w:rsidP="00D50B62">
      <w:pPr>
        <w:spacing w:after="240"/>
        <w:ind w:left="5670"/>
        <w:jc w:val="left"/>
      </w:pPr>
      <w:r>
        <w:t xml:space="preserve">PEC: </w:t>
      </w:r>
      <w:hyperlink r:id="rId8" w:history="1">
        <w:r w:rsidRPr="00F30F79">
          <w:rPr>
            <w:rStyle w:val="Collegamentoipertestuale"/>
            <w:szCs w:val="18"/>
            <w:u w:val="none"/>
            <w:lang w:val="en-US"/>
          </w:rPr>
          <w:t>inafoapalermo@pcert.postecert.it</w:t>
        </w:r>
      </w:hyperlink>
    </w:p>
    <w:p w14:paraId="3B6FB136" w14:textId="77777777" w:rsidR="00DD34F9" w:rsidRDefault="006F5ED8" w:rsidP="00D50B62">
      <w:pPr>
        <w:tabs>
          <w:tab w:val="left" w:pos="1134"/>
        </w:tabs>
        <w:spacing w:before="360" w:after="0"/>
        <w:ind w:left="1134" w:hanging="1134"/>
        <w:rPr>
          <w:b/>
        </w:rPr>
      </w:pPr>
      <w:r w:rsidRPr="004D17AC">
        <w:rPr>
          <w:b/>
        </w:rPr>
        <w:t>OGGETTO:</w:t>
      </w:r>
      <w:r w:rsidRPr="004D17AC">
        <w:rPr>
          <w:b/>
        </w:rPr>
        <w:tab/>
      </w:r>
      <w:r w:rsidR="003F44E7">
        <w:rPr>
          <w:b/>
        </w:rPr>
        <w:t>M</w:t>
      </w:r>
      <w:r w:rsidRPr="004D17AC">
        <w:rPr>
          <w:b/>
        </w:rPr>
        <w:t xml:space="preserve">anifestazione </w:t>
      </w:r>
      <w:r w:rsidR="003F44E7">
        <w:rPr>
          <w:b/>
        </w:rPr>
        <w:t xml:space="preserve">di </w:t>
      </w:r>
      <w:r w:rsidRPr="004D17AC">
        <w:rPr>
          <w:b/>
        </w:rPr>
        <w:t xml:space="preserve">interesse a procedura negoziata, ai sensi dell’art. 50. comma 1, lettera e) del </w:t>
      </w:r>
      <w:r w:rsidR="00DD34F9">
        <w:rPr>
          <w:b/>
        </w:rPr>
        <w:t>D</w:t>
      </w:r>
      <w:r w:rsidRPr="004D17AC">
        <w:rPr>
          <w:b/>
        </w:rPr>
        <w:t>.</w:t>
      </w:r>
      <w:r w:rsidR="00DD34F9">
        <w:rPr>
          <w:b/>
        </w:rPr>
        <w:t> </w:t>
      </w:r>
      <w:r>
        <w:rPr>
          <w:b/>
        </w:rPr>
        <w:t>L</w:t>
      </w:r>
      <w:r w:rsidRPr="004D17AC">
        <w:rPr>
          <w:b/>
        </w:rPr>
        <w:t>gs. 36/2023, per l’affidamento della fornitura di un “</w:t>
      </w:r>
      <w:r w:rsidR="006358A8">
        <w:rPr>
          <w:b/>
        </w:rPr>
        <w:t xml:space="preserve">Interferometro </w:t>
      </w:r>
      <w:proofErr w:type="spellStart"/>
      <w:r w:rsidR="006358A8" w:rsidRPr="003F44E7">
        <w:rPr>
          <w:b/>
          <w:bCs/>
        </w:rPr>
        <w:t>Twyman</w:t>
      </w:r>
      <w:proofErr w:type="spellEnd"/>
      <w:r w:rsidR="006358A8" w:rsidRPr="003F44E7">
        <w:rPr>
          <w:b/>
          <w:bCs/>
        </w:rPr>
        <w:t>-Green</w:t>
      </w:r>
      <w:r w:rsidRPr="004D17AC">
        <w:rPr>
          <w:b/>
        </w:rPr>
        <w:t>”.</w:t>
      </w:r>
    </w:p>
    <w:p w14:paraId="72C47E0C" w14:textId="2E769752" w:rsidR="006F5ED8" w:rsidRPr="004D17AC" w:rsidRDefault="00D50B62" w:rsidP="00DD34F9">
      <w:pPr>
        <w:tabs>
          <w:tab w:val="left" w:pos="1134"/>
        </w:tabs>
        <w:spacing w:after="240"/>
        <w:jc w:val="left"/>
        <w:rPr>
          <w:b/>
        </w:rPr>
      </w:pPr>
      <w:r>
        <w:rPr>
          <w:b/>
        </w:rPr>
        <w:tab/>
      </w:r>
      <w:r w:rsidR="006F5ED8" w:rsidRPr="004D17AC">
        <w:rPr>
          <w:b/>
        </w:rPr>
        <w:t xml:space="preserve">CIG: </w:t>
      </w:r>
      <w:r w:rsidR="001F2CB1" w:rsidRPr="001F2CB1">
        <w:rPr>
          <w:b/>
        </w:rPr>
        <w:t>B675801108</w:t>
      </w:r>
      <w:r w:rsidR="006F5ED8" w:rsidRPr="004D17AC">
        <w:rPr>
          <w:b/>
        </w:rPr>
        <w:t xml:space="preserve"> – CUP: </w:t>
      </w:r>
      <w:r w:rsidR="003F44E7" w:rsidRPr="00EE075A">
        <w:rPr>
          <w:b/>
          <w:bCs/>
        </w:rPr>
        <w:t>F89C21000320005</w:t>
      </w:r>
      <w:r w:rsidR="006F5ED8" w:rsidRPr="004D17AC">
        <w:rPr>
          <w:b/>
        </w:rPr>
        <w:t>.</w:t>
      </w:r>
    </w:p>
    <w:p w14:paraId="0ACE4FB8" w14:textId="77777777" w:rsidR="004456DC" w:rsidRDefault="006F5ED8" w:rsidP="00D50B62">
      <w:pPr>
        <w:spacing w:before="360"/>
        <w:rPr>
          <w:u w:val="single"/>
        </w:rPr>
      </w:pPr>
      <w:r w:rsidRPr="004D17AC">
        <w:t xml:space="preserve">Il/La sottoscritto/a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4456DC">
        <w:rPr>
          <w:u w:val="single"/>
        </w:rPr>
        <w:t xml:space="preserve"> </w:t>
      </w:r>
      <w:r w:rsidRPr="004D17AC">
        <w:t xml:space="preserve">Luogo di nascita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0F6265">
        <w:rPr>
          <w:u w:val="single"/>
        </w:rPr>
        <w:tab/>
      </w:r>
      <w:r w:rsidRPr="004D17AC">
        <w:rPr>
          <w:u w:val="single"/>
        </w:rPr>
        <w:tab/>
      </w:r>
    </w:p>
    <w:p w14:paraId="5E7B698E" w14:textId="2B88EC5D" w:rsidR="006F5ED8" w:rsidRPr="004D17AC" w:rsidRDefault="006F5ED8" w:rsidP="006F5ED8">
      <w:pPr>
        <w:rPr>
          <w:u w:val="single"/>
        </w:rPr>
      </w:pPr>
      <w:r w:rsidRPr="004D17AC">
        <w:t xml:space="preserve">Data di nascita </w:t>
      </w:r>
      <w:r w:rsidRPr="004D17AC">
        <w:rPr>
          <w:u w:val="single"/>
        </w:rPr>
        <w:tab/>
      </w:r>
      <w:r w:rsidR="000F6265">
        <w:rPr>
          <w:u w:val="single"/>
        </w:rPr>
        <w:tab/>
      </w:r>
      <w:r w:rsidR="003F44E7">
        <w:rPr>
          <w:u w:val="single"/>
        </w:rPr>
        <w:t>____</w:t>
      </w:r>
      <w:r w:rsidRPr="004D17AC">
        <w:rPr>
          <w:u w:val="single"/>
        </w:rPr>
        <w:tab/>
      </w:r>
      <w:r w:rsidR="004456DC">
        <w:rPr>
          <w:u w:val="single"/>
        </w:rPr>
        <w:t xml:space="preserve"> </w:t>
      </w:r>
      <w:r w:rsidRPr="004D17AC">
        <w:t xml:space="preserve">Codice fiscale: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3F8D63B9" w14:textId="1FCC6EBC" w:rsidR="006F5ED8" w:rsidRPr="004D17AC" w:rsidRDefault="006F5ED8" w:rsidP="006F5ED8">
      <w:r w:rsidRPr="004D17AC">
        <w:t xml:space="preserve">In qualità di titolare/rappresentante legale/institore dell’Operatore Economico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="002A5716">
        <w:rPr>
          <w:u w:val="single"/>
        </w:rPr>
        <w:tab/>
      </w:r>
      <w:r w:rsidR="002A5716">
        <w:rPr>
          <w:u w:val="single"/>
        </w:rPr>
        <w:tab/>
      </w:r>
    </w:p>
    <w:p w14:paraId="2E3782B4" w14:textId="00C0D8C6" w:rsidR="006F5ED8" w:rsidRPr="004D17AC" w:rsidRDefault="006F5ED8" w:rsidP="006F5ED8">
      <w:pPr>
        <w:rPr>
          <w:u w:val="single"/>
        </w:rPr>
      </w:pPr>
      <w:r w:rsidRPr="004D17AC">
        <w:t xml:space="preserve">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  <w:t xml:space="preserve"> </w:t>
      </w:r>
      <w:r w:rsidRPr="004D17AC">
        <w:t>Tipologia</w:t>
      </w:r>
      <w:r w:rsidRPr="004D17AC">
        <w:rPr>
          <w:rStyle w:val="Rimandonotaapidipagina"/>
        </w:rPr>
        <w:footnoteReference w:id="1"/>
      </w:r>
      <w:r w:rsidRPr="004D17AC">
        <w:t xml:space="preserve">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229E0CB5" w14:textId="0148D96F" w:rsidR="006F5ED8" w:rsidRPr="004D17AC" w:rsidRDefault="006F5ED8" w:rsidP="006F5ED8">
      <w:r w:rsidRPr="004D17AC">
        <w:t xml:space="preserve">Codice Fiscale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Partita IVA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05BFF292" w14:textId="2FC97167" w:rsidR="002A5716" w:rsidRDefault="006F5ED8" w:rsidP="006F5ED8">
      <w:r w:rsidRPr="004D17AC">
        <w:t xml:space="preserve">Con sede legale in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 Prov.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 xml:space="preserve"> </w:t>
      </w:r>
      <w:r w:rsidRPr="004D17AC">
        <w:t xml:space="preserve">CAP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>,</w:t>
      </w:r>
    </w:p>
    <w:p w14:paraId="35C999F7" w14:textId="20487AE4" w:rsidR="006F5ED8" w:rsidRPr="004D17AC" w:rsidRDefault="006F5ED8" w:rsidP="006F5ED8">
      <w:r w:rsidRPr="004D17AC">
        <w:t xml:space="preserve">Via/Piazza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="002A5716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, Numero </w:t>
      </w:r>
      <w:r w:rsidRPr="004D17AC">
        <w:rPr>
          <w:u w:val="single"/>
        </w:rPr>
        <w:tab/>
      </w:r>
    </w:p>
    <w:p w14:paraId="1929F549" w14:textId="37602913" w:rsidR="006F5ED8" w:rsidRPr="004D17AC" w:rsidRDefault="006F5ED8" w:rsidP="006F5ED8">
      <w:r w:rsidRPr="004D17AC">
        <w:t xml:space="preserve">E-mail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4456DC">
        <w:rPr>
          <w:u w:val="single"/>
        </w:rPr>
        <w:t xml:space="preserve"> </w:t>
      </w:r>
      <w:r w:rsidRPr="004D17AC">
        <w:t xml:space="preserve">PEC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79B3B447" w14:textId="179F4895" w:rsidR="006F5ED8" w:rsidRPr="004D17AC" w:rsidRDefault="006F5ED8" w:rsidP="006F5ED8">
      <w:r w:rsidRPr="004D17AC">
        <w:t>Domicilio eletto</w:t>
      </w:r>
      <w:r w:rsidRPr="004D17AC">
        <w:rPr>
          <w:rStyle w:val="Rimandonotaapidipagina"/>
        </w:rPr>
        <w:footnoteReference w:id="2"/>
      </w:r>
      <w:r w:rsidRPr="004D17AC">
        <w:t xml:space="preserve"> in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 Prov.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 CAP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7E1801EC" w14:textId="54B0481B" w:rsidR="006F5ED8" w:rsidRPr="004D17AC" w:rsidRDefault="006F5ED8" w:rsidP="006F5ED8">
      <w:r w:rsidRPr="004D17AC">
        <w:t xml:space="preserve">Via/Piazza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 Tel. </w:t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7A0EBDEE" w14:textId="09CB14B2" w:rsidR="006F5ED8" w:rsidRPr="004D17AC" w:rsidRDefault="006F5ED8" w:rsidP="006F5ED8">
      <w:r w:rsidRPr="004D17AC">
        <w:t xml:space="preserve">E-mail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t xml:space="preserve"> PEC </w:t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="002A5716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  <w:r w:rsidRPr="004D17AC">
        <w:rPr>
          <w:u w:val="single"/>
        </w:rPr>
        <w:tab/>
      </w:r>
    </w:p>
    <w:p w14:paraId="229955C3" w14:textId="77777777" w:rsidR="006F5ED8" w:rsidRPr="004D17AC" w:rsidRDefault="006F5ED8" w:rsidP="00DD34F9">
      <w:pPr>
        <w:spacing w:before="240"/>
      </w:pPr>
      <w:r w:rsidRPr="004D17AC">
        <w:t>di seguito denominata “</w:t>
      </w:r>
      <w:r w:rsidRPr="004D17AC">
        <w:rPr>
          <w:b/>
        </w:rPr>
        <w:t>Impresa</w:t>
      </w:r>
      <w:r w:rsidRPr="004D17AC">
        <w:t>”,</w:t>
      </w:r>
    </w:p>
    <w:p w14:paraId="6F7BEEE2" w14:textId="77777777" w:rsidR="006F5ED8" w:rsidRPr="000F6265" w:rsidRDefault="006F5ED8" w:rsidP="002A5716">
      <w:pPr>
        <w:pStyle w:val="Titolo5"/>
        <w:spacing w:before="240" w:after="240"/>
        <w:jc w:val="center"/>
        <w:rPr>
          <w:b/>
          <w:bCs/>
          <w:color w:val="auto"/>
          <w:sz w:val="22"/>
          <w:szCs w:val="22"/>
        </w:rPr>
      </w:pPr>
      <w:r w:rsidRPr="000F6265">
        <w:rPr>
          <w:b/>
          <w:bCs/>
          <w:color w:val="auto"/>
          <w:sz w:val="22"/>
          <w:szCs w:val="22"/>
        </w:rPr>
        <w:t>MANIFESTA IL PROPRIO INTERESSE</w:t>
      </w:r>
    </w:p>
    <w:p w14:paraId="0088342A" w14:textId="77777777" w:rsidR="006F5ED8" w:rsidRPr="004D17AC" w:rsidRDefault="006F5ED8" w:rsidP="006F5ED8">
      <w:r w:rsidRPr="004D17AC">
        <w:t>a partecipare alla procedura negoziata per l’affidamento della fornitura in oggetto.</w:t>
      </w:r>
    </w:p>
    <w:p w14:paraId="0445DDA4" w14:textId="77777777" w:rsidR="006F5ED8" w:rsidRPr="000F6265" w:rsidRDefault="006F5ED8" w:rsidP="002A5716">
      <w:pPr>
        <w:pStyle w:val="Titolo5"/>
        <w:spacing w:before="240" w:after="240"/>
        <w:jc w:val="center"/>
        <w:rPr>
          <w:b/>
          <w:bCs/>
          <w:color w:val="auto"/>
          <w:sz w:val="22"/>
          <w:szCs w:val="22"/>
        </w:rPr>
      </w:pPr>
      <w:bookmarkStart w:id="30" w:name="_Toc7655658811111"/>
      <w:bookmarkStart w:id="31" w:name="_Toc7655652711111"/>
      <w:bookmarkStart w:id="32" w:name="_Toc7655646611111"/>
      <w:bookmarkStart w:id="33" w:name="_Toc7655640511111"/>
      <w:bookmarkStart w:id="34" w:name="_Toc763991861111111111111111111111"/>
      <w:bookmarkStart w:id="35" w:name="_Toc7655658911111"/>
      <w:bookmarkStart w:id="36" w:name="_Toc7655652811111"/>
      <w:bookmarkStart w:id="37" w:name="_Toc7655646711111"/>
      <w:bookmarkStart w:id="38" w:name="_Toc7655640611111"/>
      <w:bookmarkStart w:id="39" w:name="_Toc763991871111111111111111111111"/>
      <w:bookmarkStart w:id="40" w:name="_Toc7655659011111"/>
      <w:bookmarkStart w:id="41" w:name="_Toc7655652911111"/>
      <w:bookmarkStart w:id="42" w:name="_Toc7655646811111"/>
      <w:bookmarkStart w:id="43" w:name="_Toc7655640711111"/>
      <w:bookmarkStart w:id="44" w:name="_Toc763991881111111111111111111111"/>
      <w:bookmarkStart w:id="45" w:name="_Toc7655659111111"/>
      <w:bookmarkStart w:id="46" w:name="_Toc7655653011111"/>
      <w:bookmarkStart w:id="47" w:name="_Toc7655646911111"/>
      <w:bookmarkStart w:id="48" w:name="_Toc7655640811111"/>
      <w:bookmarkStart w:id="49" w:name="_Toc763991891111111111111111111111"/>
      <w:bookmarkStart w:id="50" w:name="_Toc148514511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0F6265">
        <w:rPr>
          <w:b/>
          <w:bCs/>
          <w:color w:val="auto"/>
          <w:sz w:val="22"/>
          <w:szCs w:val="22"/>
        </w:rPr>
        <w:t>E DICHIARA SOTTO LA PROPRIA RESPONSABILITÀ</w:t>
      </w:r>
    </w:p>
    <w:p w14:paraId="0754A0C5" w14:textId="7F14866E" w:rsidR="006F5ED8" w:rsidRPr="004D17AC" w:rsidRDefault="006F5ED8" w:rsidP="006F5ED8">
      <w:r w:rsidRPr="004D17AC">
        <w:t xml:space="preserve">ai sensi e per gli effetti degli </w:t>
      </w:r>
      <w:r w:rsidRPr="004D17AC">
        <w:rPr>
          <w:b/>
        </w:rPr>
        <w:t>articoli 46 e 47 del</w:t>
      </w:r>
      <w:r w:rsidRPr="004D17AC">
        <w:t xml:space="preserve"> </w:t>
      </w:r>
      <w:r w:rsidRPr="004D17AC">
        <w:rPr>
          <w:b/>
        </w:rPr>
        <w:t>DPR 28 dicembre 2000, numero 445</w:t>
      </w:r>
      <w:r w:rsidRPr="004D17AC">
        <w:t xml:space="preserve">, consapevole delle conseguenze amministrative e delle responsabilità penali previste in caso di dichiarazioni mendaci e/o formazione od uso di atti falsi, nonché in caso di esibizione di atti contenenti dati non più corrispondenti a verità, previste dagli </w:t>
      </w:r>
      <w:r w:rsidRPr="004D17AC">
        <w:rPr>
          <w:b/>
        </w:rPr>
        <w:t>articoli 75 e 76</w:t>
      </w:r>
      <w:r w:rsidRPr="004D17AC">
        <w:t xml:space="preserve"> del medesimo Decreto</w:t>
      </w:r>
      <w:r w:rsidR="004456DC">
        <w:t>;</w:t>
      </w:r>
    </w:p>
    <w:p w14:paraId="54A8496A" w14:textId="45B90DEA" w:rsidR="006F5ED8" w:rsidRPr="004D17AC" w:rsidRDefault="006F5ED8" w:rsidP="006F5ED8">
      <w:pPr>
        <w:pStyle w:val="Paragrafoelenco"/>
        <w:numPr>
          <w:ilvl w:val="0"/>
          <w:numId w:val="39"/>
        </w:numPr>
        <w:spacing w:after="120"/>
        <w:ind w:left="284" w:hanging="284"/>
      </w:pPr>
      <w:r w:rsidRPr="004D17AC">
        <w:t xml:space="preserve">che l’Impresa di cui è </w:t>
      </w:r>
      <w:r w:rsidR="00FC59AE">
        <w:t>titolare/</w:t>
      </w:r>
      <w:r w:rsidRPr="004D17AC">
        <w:t>rappresentante legale/procuratore</w:t>
      </w:r>
      <w:r w:rsidR="00D50B62">
        <w:t>/institore</w:t>
      </w:r>
      <w:r w:rsidRPr="004D17AC">
        <w:t>:</w:t>
      </w:r>
    </w:p>
    <w:p w14:paraId="571549A5" w14:textId="6B5F3F59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 xml:space="preserve">non si trova nelle situazioni di esclusione previste dagli art. 94 e 95 del D. Lgs 36/2023, né in altre cause di esclusione dalla contrattazione, dalla partecipazione a gare di appalto o dalla stipula di contratti con la Pubblica Amministrazione, come indicato al paragrafo </w:t>
      </w:r>
      <w:r w:rsidR="0076557B">
        <w:t xml:space="preserve">9 </w:t>
      </w:r>
      <w:r w:rsidRPr="004D17AC">
        <w:t xml:space="preserve">punto </w:t>
      </w:r>
      <w:r w:rsidR="0076557B">
        <w:t xml:space="preserve">1 </w:t>
      </w:r>
      <w:r w:rsidRPr="004D17AC">
        <w:t>a) dell’Avviso di manifestazione di interesse;</w:t>
      </w:r>
    </w:p>
    <w:p w14:paraId="66B71EB3" w14:textId="285DE60F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 xml:space="preserve">non ha affidato incarichi e/o concluso contratti di lavoro subordinato o autonomo in violazione dell'art. 53, comma 16-ter, del Decreto Legislativo 30 marzo 2001, numero 165, come indicato al paragrafo </w:t>
      </w:r>
      <w:r w:rsidR="00273852">
        <w:t>9</w:t>
      </w:r>
      <w:r w:rsidR="0076557B">
        <w:t xml:space="preserve"> </w:t>
      </w:r>
      <w:r>
        <w:t xml:space="preserve">punto </w:t>
      </w:r>
      <w:r w:rsidR="0076557B">
        <w:t xml:space="preserve">1 </w:t>
      </w:r>
      <w:r>
        <w:t>b)</w:t>
      </w:r>
      <w:r w:rsidRPr="004D17AC">
        <w:t xml:space="preserve"> dell’Avviso;</w:t>
      </w:r>
    </w:p>
    <w:p w14:paraId="1A21981D" w14:textId="254A41E8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 xml:space="preserve">possiede i requisiti di idoneità professionale di cui all'art. 100, comma 3, D. Lgs 36/2023, come indicato al paragrafo </w:t>
      </w:r>
      <w:r w:rsidR="0076557B">
        <w:t>9 punto 2</w:t>
      </w:r>
      <w:r w:rsidRPr="004D17AC">
        <w:t xml:space="preserve"> dell’Avviso;</w:t>
      </w:r>
    </w:p>
    <w:p w14:paraId="15D55745" w14:textId="46EF2BD0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 xml:space="preserve">possiede i requisiti di capacità economica e finanziaria, come indicato al paragrafo </w:t>
      </w:r>
      <w:r w:rsidR="0076557B">
        <w:t>9 punto</w:t>
      </w:r>
      <w:r w:rsidR="00273852">
        <w:t xml:space="preserve"> </w:t>
      </w:r>
      <w:r w:rsidRPr="004D17AC">
        <w:t>3 dell’Avviso;</w:t>
      </w:r>
    </w:p>
    <w:p w14:paraId="3481B787" w14:textId="29EC051D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 xml:space="preserve">possiede i requisiti di capacità tecnica e professionale, come indicato al paragrafo </w:t>
      </w:r>
      <w:r w:rsidR="0076557B">
        <w:t xml:space="preserve">9 punto </w:t>
      </w:r>
      <w:r w:rsidRPr="004D17AC">
        <w:t>4 dell’Avviso;</w:t>
      </w:r>
    </w:p>
    <w:p w14:paraId="6F6A7821" w14:textId="77777777" w:rsidR="006F5ED8" w:rsidRPr="004D17AC" w:rsidRDefault="006F5ED8" w:rsidP="006F5ED8">
      <w:pPr>
        <w:pStyle w:val="Paragrafoelenco"/>
        <w:numPr>
          <w:ilvl w:val="1"/>
          <w:numId w:val="40"/>
        </w:numPr>
        <w:spacing w:after="120"/>
        <w:ind w:left="709" w:hanging="142"/>
      </w:pPr>
      <w:r w:rsidRPr="004D17AC">
        <w:t>ottempera alla Legge 136/2010 in materia di tracciabilità dei flussi finanziari, possedendo un conto corrente dedicato, anche in via non esclusiva, alle commesse pubbliche;</w:t>
      </w:r>
    </w:p>
    <w:p w14:paraId="628F6BC5" w14:textId="77777777" w:rsidR="006F5ED8" w:rsidRPr="004D17AC" w:rsidRDefault="006F5ED8" w:rsidP="006F5ED8">
      <w:pPr>
        <w:pStyle w:val="Paragrafoelenco"/>
        <w:numPr>
          <w:ilvl w:val="0"/>
          <w:numId w:val="39"/>
        </w:numPr>
        <w:spacing w:after="120"/>
        <w:ind w:left="284" w:hanging="284"/>
      </w:pPr>
      <w:r w:rsidRPr="004D17AC">
        <w:t xml:space="preserve">che acconsente al trattamento dei dati personali trasmessi, anche con strumenti informatici, nel rispetto di quanto previsto dal D. Lgs. 196/2003 e </w:t>
      </w:r>
      <w:proofErr w:type="spellStart"/>
      <w:r w:rsidRPr="004D17AC">
        <w:t>s.m.i.</w:t>
      </w:r>
      <w:proofErr w:type="spellEnd"/>
      <w:r w:rsidRPr="004D17AC">
        <w:t xml:space="preserve"> in materia di misure di sicurezza e in ottemperanza a quanto previsto dal regolamento UE 2016/679 (GDPR), esclusivamente per le finalità di cui alla presente indagine di mercato;</w:t>
      </w:r>
    </w:p>
    <w:p w14:paraId="3326400E" w14:textId="77777777" w:rsidR="006F5ED8" w:rsidRPr="004D17AC" w:rsidRDefault="006F5ED8" w:rsidP="006F5ED8">
      <w:pPr>
        <w:pStyle w:val="Paragrafoelenco"/>
        <w:numPr>
          <w:ilvl w:val="0"/>
          <w:numId w:val="39"/>
        </w:numPr>
        <w:spacing w:after="120"/>
        <w:ind w:left="284" w:hanging="284"/>
      </w:pPr>
      <w:r w:rsidRPr="004D17AC">
        <w:t>di essere a conoscenza che la presente istanza non costituisce prova di possesso dei requisiti generali e speciali richiesti per l’affidamento e che gli stessi saranno oggetto di specifiche dichiarazioni di possesso durante l’eventuale procedura negoziata;</w:t>
      </w:r>
    </w:p>
    <w:p w14:paraId="5D742A9B" w14:textId="77777777" w:rsidR="006F5ED8" w:rsidRPr="004D17AC" w:rsidRDefault="006F5ED8" w:rsidP="006F5ED8">
      <w:pPr>
        <w:pStyle w:val="Paragrafoelenco"/>
        <w:numPr>
          <w:ilvl w:val="0"/>
          <w:numId w:val="39"/>
        </w:numPr>
        <w:spacing w:after="120"/>
        <w:ind w:left="284" w:hanging="284"/>
      </w:pPr>
      <w:r w:rsidRPr="004D17AC">
        <w:lastRenderedPageBreak/>
        <w:t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il soggetto istante possa vantare alcuna pretesa.</w:t>
      </w:r>
    </w:p>
    <w:p w14:paraId="4C936E20" w14:textId="77777777" w:rsidR="006F5ED8" w:rsidRPr="004D17AC" w:rsidRDefault="006F5ED8" w:rsidP="00DD34F9">
      <w:pPr>
        <w:spacing w:before="240"/>
      </w:pPr>
      <w:r w:rsidRPr="004D17AC">
        <w:t>Luogo e data</w:t>
      </w:r>
    </w:p>
    <w:p w14:paraId="4EF49817" w14:textId="77777777" w:rsidR="006F5ED8" w:rsidRPr="004D17AC" w:rsidRDefault="006F5ED8" w:rsidP="006F5ED8">
      <w:pPr>
        <w:ind w:left="6096"/>
        <w:rPr>
          <w:rFonts w:cs="Calibri"/>
          <w:bCs/>
          <w:iCs/>
        </w:rPr>
      </w:pPr>
      <w:r w:rsidRPr="004D17AC">
        <w:t>Il Dichiarante</w:t>
      </w:r>
      <w:bookmarkEnd w:id="26"/>
      <w:bookmarkEnd w:id="27"/>
      <w:bookmarkEnd w:id="28"/>
      <w:bookmarkEnd w:id="29"/>
      <w:bookmarkEnd w:id="50"/>
      <w:r w:rsidRPr="00D50B62">
        <w:rPr>
          <w:rStyle w:val="Rimandonotaapidipagina"/>
          <w:rFonts w:ascii="Segoe UI" w:hAnsi="Segoe UI"/>
          <w:sz w:val="20"/>
          <w:szCs w:val="18"/>
        </w:rPr>
        <w:footnoteReference w:id="3"/>
      </w:r>
    </w:p>
    <w:sectPr w:rsidR="006F5ED8" w:rsidRPr="004D17AC" w:rsidSect="00273852">
      <w:pgSz w:w="11907" w:h="16840"/>
      <w:pgMar w:top="1276" w:right="1417" w:bottom="568" w:left="1134" w:header="567" w:footer="37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8CFEE" w14:textId="77777777" w:rsidR="00C33EF1" w:rsidRDefault="00C33EF1" w:rsidP="00B75594">
      <w:r>
        <w:separator/>
      </w:r>
    </w:p>
  </w:endnote>
  <w:endnote w:type="continuationSeparator" w:id="0">
    <w:p w14:paraId="7BCF4160" w14:textId="77777777" w:rsidR="00C33EF1" w:rsidRDefault="00C33EF1" w:rsidP="00B7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12E99" w14:textId="77777777" w:rsidR="00C33EF1" w:rsidRDefault="00C33EF1" w:rsidP="00B75594">
      <w:r>
        <w:separator/>
      </w:r>
    </w:p>
  </w:footnote>
  <w:footnote w:type="continuationSeparator" w:id="0">
    <w:p w14:paraId="13A062E0" w14:textId="77777777" w:rsidR="00C33EF1" w:rsidRDefault="00C33EF1" w:rsidP="00B75594">
      <w:r>
        <w:continuationSeparator/>
      </w:r>
    </w:p>
  </w:footnote>
  <w:footnote w:id="1">
    <w:p w14:paraId="187B9BBA" w14:textId="77777777" w:rsidR="006F5ED8" w:rsidRPr="0076557B" w:rsidRDefault="006F5ED8" w:rsidP="006F5ED8">
      <w:pPr>
        <w:pStyle w:val="Testonotaapidipagina"/>
        <w:rPr>
          <w:rFonts w:ascii="Segoe UI" w:hAnsi="Segoe UI" w:cs="Segoe UI"/>
          <w:sz w:val="14"/>
          <w:szCs w:val="14"/>
        </w:rPr>
      </w:pPr>
      <w:r w:rsidRPr="0076557B">
        <w:rPr>
          <w:rStyle w:val="Rimandonotaapidipagina"/>
          <w:rFonts w:ascii="Segoe UI" w:hAnsi="Segoe UI" w:cs="Segoe UI"/>
          <w:sz w:val="16"/>
          <w:szCs w:val="14"/>
        </w:rPr>
        <w:footnoteRef/>
      </w:r>
      <w:r w:rsidRPr="0076557B">
        <w:rPr>
          <w:rFonts w:ascii="Segoe UI" w:hAnsi="Segoe UI" w:cs="Segoe UI"/>
          <w:sz w:val="14"/>
          <w:szCs w:val="14"/>
        </w:rPr>
        <w:t xml:space="preserve"> Impresa, Società, Raggruppamento, Consorzio, Cooperativa, ecc.</w:t>
      </w:r>
    </w:p>
  </w:footnote>
  <w:footnote w:id="2">
    <w:p w14:paraId="5911DB3A" w14:textId="77777777" w:rsidR="006F5ED8" w:rsidRPr="0076557B" w:rsidRDefault="006F5ED8" w:rsidP="006F5ED8">
      <w:pPr>
        <w:pStyle w:val="Testonotaapidipagina"/>
        <w:rPr>
          <w:rFonts w:ascii="Segoe UI" w:hAnsi="Segoe UI" w:cs="Segoe UI"/>
          <w:sz w:val="14"/>
          <w:szCs w:val="14"/>
        </w:rPr>
      </w:pPr>
      <w:r w:rsidRPr="0076557B">
        <w:rPr>
          <w:rStyle w:val="Rimandonotaapidipagina"/>
          <w:rFonts w:ascii="Segoe UI" w:hAnsi="Segoe UI" w:cs="Segoe UI"/>
          <w:sz w:val="16"/>
          <w:szCs w:val="14"/>
        </w:rPr>
        <w:footnoteRef/>
      </w:r>
      <w:r w:rsidRPr="0076557B">
        <w:rPr>
          <w:rFonts w:ascii="Segoe UI" w:hAnsi="Segoe UI" w:cs="Segoe UI"/>
          <w:sz w:val="14"/>
          <w:szCs w:val="14"/>
        </w:rPr>
        <w:t xml:space="preserve"> In caso di Operatore </w:t>
      </w:r>
      <w:proofErr w:type="spellStart"/>
      <w:r w:rsidRPr="0076557B">
        <w:rPr>
          <w:rFonts w:ascii="Segoe UI" w:hAnsi="Segoe UI" w:cs="Segoe UI"/>
          <w:sz w:val="14"/>
          <w:szCs w:val="14"/>
        </w:rPr>
        <w:t>pluri</w:t>
      </w:r>
      <w:proofErr w:type="spellEnd"/>
      <w:r w:rsidRPr="0076557B">
        <w:rPr>
          <w:rFonts w:ascii="Segoe UI" w:hAnsi="Segoe UI" w:cs="Segoe UI"/>
          <w:sz w:val="14"/>
          <w:szCs w:val="14"/>
        </w:rPr>
        <w:t>-soggettivo, l’elezione del domicilio è richiesta al solo capogruppo/mandatario.</w:t>
      </w:r>
    </w:p>
  </w:footnote>
  <w:footnote w:id="3">
    <w:p w14:paraId="1D1423CD" w14:textId="77777777" w:rsidR="006F5ED8" w:rsidRPr="00D50B62" w:rsidRDefault="006F5ED8" w:rsidP="006F5ED8">
      <w:pPr>
        <w:pStyle w:val="Default"/>
        <w:ind w:left="142" w:hanging="142"/>
        <w:jc w:val="both"/>
        <w:rPr>
          <w:rFonts w:ascii="Segoe UI" w:hAnsi="Segoe UI" w:cs="Segoe UI"/>
          <w:i/>
          <w:iCs/>
          <w:color w:val="auto"/>
          <w:sz w:val="14"/>
          <w:szCs w:val="16"/>
        </w:rPr>
      </w:pPr>
      <w:r w:rsidRPr="00D50B62">
        <w:rPr>
          <w:rStyle w:val="Rimandonotaapidipagina"/>
          <w:rFonts w:ascii="Segoe UI" w:hAnsi="Segoe UI" w:cs="Segoe UI"/>
          <w:i/>
          <w:iCs/>
          <w:sz w:val="18"/>
          <w:szCs w:val="20"/>
        </w:rPr>
        <w:footnoteRef/>
      </w:r>
      <w:r w:rsidRPr="00D50B62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D50B62">
        <w:rPr>
          <w:rFonts w:ascii="Segoe UI" w:hAnsi="Segoe UI" w:cs="Segoe UI"/>
          <w:i/>
          <w:iCs/>
          <w:color w:val="auto"/>
          <w:sz w:val="14"/>
          <w:szCs w:val="16"/>
        </w:rPr>
        <w:t>La presente istanza dovrà essere:</w:t>
      </w:r>
    </w:p>
    <w:p w14:paraId="28AE403F" w14:textId="77777777" w:rsidR="006F5ED8" w:rsidRPr="00D50B62" w:rsidRDefault="006F5ED8" w:rsidP="006F5ED8">
      <w:pPr>
        <w:pStyle w:val="Default"/>
        <w:ind w:left="142"/>
        <w:jc w:val="both"/>
        <w:rPr>
          <w:rFonts w:ascii="Segoe UI" w:hAnsi="Segoe UI" w:cs="Segoe UI"/>
          <w:b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b/>
          <w:i/>
          <w:iCs/>
          <w:color w:val="auto"/>
          <w:sz w:val="14"/>
          <w:szCs w:val="16"/>
        </w:rPr>
        <w:t>REDATTA</w:t>
      </w:r>
    </w:p>
    <w:p w14:paraId="3FE38362" w14:textId="77777777" w:rsidR="006F5ED8" w:rsidRPr="00D50B62" w:rsidRDefault="006F5ED8" w:rsidP="006F5ED8">
      <w:pPr>
        <w:pStyle w:val="Default"/>
        <w:numPr>
          <w:ilvl w:val="0"/>
          <w:numId w:val="41"/>
        </w:numPr>
        <w:ind w:left="567" w:hanging="141"/>
        <w:jc w:val="both"/>
        <w:rPr>
          <w:rFonts w:ascii="Segoe UI" w:hAnsi="Segoe UI" w:cs="Segoe UI"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i/>
          <w:iCs/>
          <w:color w:val="auto"/>
          <w:sz w:val="14"/>
          <w:szCs w:val="16"/>
        </w:rPr>
        <w:t>Dal legale rappresentante dell’operatore economico singolo;</w:t>
      </w:r>
    </w:p>
    <w:p w14:paraId="16341FEB" w14:textId="77777777" w:rsidR="006F5ED8" w:rsidRPr="00D50B62" w:rsidRDefault="006F5ED8" w:rsidP="006F5ED8">
      <w:pPr>
        <w:pStyle w:val="Default"/>
        <w:numPr>
          <w:ilvl w:val="0"/>
          <w:numId w:val="41"/>
        </w:numPr>
        <w:ind w:left="567" w:hanging="141"/>
        <w:jc w:val="both"/>
        <w:rPr>
          <w:rFonts w:ascii="Segoe UI" w:hAnsi="Segoe UI" w:cs="Segoe UI"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i/>
          <w:iCs/>
          <w:sz w:val="14"/>
          <w:szCs w:val="16"/>
        </w:rPr>
        <w:t xml:space="preserve">Dal legale rappresentante dell’operatore capogruppo, se trattasi di Raggruppamento temporaneo, Consorzio ordinario, GEIE, </w:t>
      </w:r>
      <w:r w:rsidRPr="00D50B62">
        <w:rPr>
          <w:rFonts w:ascii="Segoe UI" w:hAnsi="Segoe UI" w:cs="Segoe UI"/>
          <w:b/>
          <w:bCs/>
          <w:i/>
          <w:iCs/>
          <w:sz w:val="14"/>
          <w:szCs w:val="16"/>
        </w:rPr>
        <w:t>costituito</w:t>
      </w:r>
      <w:r w:rsidRPr="00D50B62">
        <w:rPr>
          <w:rFonts w:ascii="Segoe UI" w:hAnsi="Segoe UI" w:cs="Segoe UI"/>
          <w:i/>
          <w:iCs/>
          <w:sz w:val="14"/>
          <w:szCs w:val="16"/>
        </w:rPr>
        <w:t>;</w:t>
      </w:r>
    </w:p>
    <w:p w14:paraId="68B941A0" w14:textId="77777777" w:rsidR="006F5ED8" w:rsidRPr="00D50B62" w:rsidRDefault="006F5ED8" w:rsidP="006F5ED8">
      <w:pPr>
        <w:pStyle w:val="Default"/>
        <w:numPr>
          <w:ilvl w:val="0"/>
          <w:numId w:val="41"/>
        </w:numPr>
        <w:ind w:left="567" w:hanging="141"/>
        <w:jc w:val="both"/>
        <w:rPr>
          <w:rFonts w:ascii="Segoe UI" w:hAnsi="Segoe UI" w:cs="Segoe UI"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i/>
          <w:iCs/>
          <w:sz w:val="14"/>
          <w:szCs w:val="16"/>
        </w:rPr>
        <w:t xml:space="preserve">Dal legale rappresentante </w:t>
      </w:r>
      <w:r w:rsidRPr="00D50B62">
        <w:rPr>
          <w:rFonts w:ascii="Segoe UI" w:hAnsi="Segoe UI" w:cs="Segoe UI"/>
          <w:i/>
          <w:iCs/>
          <w:sz w:val="14"/>
          <w:szCs w:val="16"/>
          <w:u w:val="single"/>
        </w:rPr>
        <w:t>di ciascun operatore raggruppato</w:t>
      </w:r>
      <w:r w:rsidRPr="00D50B62">
        <w:rPr>
          <w:rFonts w:ascii="Segoe UI" w:hAnsi="Segoe UI" w:cs="Segoe UI"/>
          <w:i/>
          <w:iCs/>
          <w:sz w:val="14"/>
          <w:szCs w:val="16"/>
        </w:rPr>
        <w:t xml:space="preserve">, se trattasi di Raggruppamento temporaneo, Consorzio ordinario, GEIE, </w:t>
      </w:r>
      <w:r w:rsidRPr="00D50B62">
        <w:rPr>
          <w:rFonts w:ascii="Segoe UI" w:hAnsi="Segoe UI" w:cs="Segoe UI"/>
          <w:b/>
          <w:bCs/>
          <w:i/>
          <w:iCs/>
          <w:sz w:val="14"/>
          <w:szCs w:val="16"/>
        </w:rPr>
        <w:t>ancora da costituire</w:t>
      </w:r>
      <w:r w:rsidRPr="00D50B62">
        <w:rPr>
          <w:rFonts w:ascii="Segoe UI" w:hAnsi="Segoe UI" w:cs="Segoe UI"/>
          <w:i/>
          <w:iCs/>
          <w:sz w:val="14"/>
          <w:szCs w:val="16"/>
        </w:rPr>
        <w:t>;</w:t>
      </w:r>
    </w:p>
    <w:p w14:paraId="26178D5D" w14:textId="77777777" w:rsidR="006F5ED8" w:rsidRPr="00D50B62" w:rsidRDefault="006F5ED8" w:rsidP="006F5ED8">
      <w:pPr>
        <w:pStyle w:val="Default"/>
        <w:ind w:left="284" w:hanging="142"/>
        <w:jc w:val="both"/>
        <w:rPr>
          <w:rFonts w:ascii="Segoe UI" w:hAnsi="Segoe UI" w:cs="Segoe UI"/>
          <w:b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b/>
          <w:i/>
          <w:iCs/>
          <w:color w:val="auto"/>
          <w:sz w:val="14"/>
          <w:szCs w:val="16"/>
        </w:rPr>
        <w:t>SOTTOSCRITTA</w:t>
      </w:r>
    </w:p>
    <w:p w14:paraId="7096F463" w14:textId="15550FD0" w:rsidR="006F5ED8" w:rsidRPr="00D50B62" w:rsidRDefault="006F5ED8" w:rsidP="006F5ED8">
      <w:pPr>
        <w:pStyle w:val="Default"/>
        <w:ind w:left="284"/>
        <w:jc w:val="both"/>
        <w:rPr>
          <w:rFonts w:ascii="Segoe UI" w:hAnsi="Segoe UI" w:cs="Segoe UI"/>
          <w:i/>
          <w:iCs/>
          <w:color w:val="auto"/>
          <w:sz w:val="14"/>
          <w:szCs w:val="16"/>
        </w:rPr>
      </w:pPr>
      <w:r w:rsidRPr="00D50B62">
        <w:rPr>
          <w:rFonts w:ascii="Segoe UI" w:hAnsi="Segoe UI" w:cs="Segoe UI"/>
          <w:i/>
          <w:iCs/>
          <w:color w:val="auto"/>
          <w:sz w:val="14"/>
          <w:szCs w:val="16"/>
        </w:rPr>
        <w:t>Con firma digitale</w:t>
      </w:r>
      <w:r w:rsidR="002A5716" w:rsidRPr="00D50B62">
        <w:rPr>
          <w:rFonts w:ascii="Segoe UI" w:hAnsi="Segoe UI" w:cs="Segoe UI"/>
          <w:i/>
          <w:iCs/>
          <w:color w:val="auto"/>
          <w:sz w:val="14"/>
          <w:szCs w:val="16"/>
        </w:rPr>
        <w:t xml:space="preserve"> </w:t>
      </w:r>
      <w:r w:rsidR="00DD34F9" w:rsidRPr="00D50B62">
        <w:rPr>
          <w:rFonts w:ascii="Segoe UI" w:hAnsi="Segoe UI" w:cs="Segoe UI"/>
          <w:i/>
          <w:iCs/>
          <w:color w:val="auto"/>
          <w:sz w:val="14"/>
          <w:szCs w:val="16"/>
        </w:rPr>
        <w:t>oppure</w:t>
      </w:r>
      <w:r w:rsidR="002A5716" w:rsidRPr="00D50B62">
        <w:rPr>
          <w:rFonts w:ascii="Segoe UI" w:hAnsi="Segoe UI" w:cs="Segoe UI"/>
          <w:i/>
          <w:iCs/>
          <w:color w:val="auto"/>
          <w:sz w:val="14"/>
          <w:szCs w:val="16"/>
        </w:rPr>
        <w:t xml:space="preserve"> con firma autografa. </w:t>
      </w:r>
      <w:r w:rsidR="002A5716" w:rsidRPr="00D50B62">
        <w:rPr>
          <w:rFonts w:ascii="Segoe UI" w:hAnsi="Segoe UI" w:cs="Segoe UI"/>
          <w:i/>
          <w:iCs/>
          <w:color w:val="auto"/>
          <w:sz w:val="14"/>
          <w:szCs w:val="16"/>
          <w:u w:val="single"/>
        </w:rPr>
        <w:t>Se firmato con firma autografa allegare un documento di identità del dichiarante.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ahoma" w:hAnsi="Tahoma" w:cs="Tahoma" w:hint="default"/>
        <w:sz w:val="20"/>
      </w:rPr>
    </w:lvl>
  </w:abstractNum>
  <w:abstractNum w:abstractNumId="1" w15:restartNumberingAfterBreak="0">
    <w:nsid w:val="0C22226F"/>
    <w:multiLevelType w:val="hybridMultilevel"/>
    <w:tmpl w:val="70446A68"/>
    <w:lvl w:ilvl="0" w:tplc="22C2D68A">
      <w:start w:val="1"/>
      <w:numFmt w:val="lowerLetter"/>
      <w:lvlText w:val="%1)"/>
      <w:lvlJc w:val="righ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52076E"/>
    <w:multiLevelType w:val="hybridMultilevel"/>
    <w:tmpl w:val="D772D42A"/>
    <w:lvl w:ilvl="0" w:tplc="FD1CA3BE">
      <w:start w:val="1"/>
      <w:numFmt w:val="decimal"/>
      <w:pStyle w:val="Capitolo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502C1"/>
    <w:multiLevelType w:val="hybridMultilevel"/>
    <w:tmpl w:val="A0C41238"/>
    <w:lvl w:ilvl="0" w:tplc="2D9E570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7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D34B2"/>
    <w:multiLevelType w:val="singleLevel"/>
    <w:tmpl w:val="DC8A5D50"/>
    <w:lvl w:ilvl="0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</w:abstractNum>
  <w:abstractNum w:abstractNumId="5" w15:restartNumberingAfterBreak="0">
    <w:nsid w:val="21D407D3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24E3629C"/>
    <w:multiLevelType w:val="hybridMultilevel"/>
    <w:tmpl w:val="85FC78CC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97B0B06"/>
    <w:multiLevelType w:val="hybridMultilevel"/>
    <w:tmpl w:val="1A78CB1E"/>
    <w:lvl w:ilvl="0" w:tplc="CE0C448C">
      <w:start w:val="2"/>
      <w:numFmt w:val="bullet"/>
      <w:lvlText w:val="•"/>
      <w:lvlJc w:val="left"/>
      <w:pPr>
        <w:ind w:left="1065" w:hanging="705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10A5B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2D9860C8"/>
    <w:multiLevelType w:val="hybridMultilevel"/>
    <w:tmpl w:val="6CFECF1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5E70B6">
      <w:start w:val="1"/>
      <w:numFmt w:val="bullet"/>
      <w:lvlText w:val="►"/>
      <w:lvlJc w:val="left"/>
      <w:pPr>
        <w:ind w:left="1080" w:hanging="360"/>
      </w:pPr>
      <w:rPr>
        <w:rFonts w:ascii="Times New Roman" w:hAnsi="Times New Roman" w:cs="Times New Roman" w:hint="default"/>
        <w:sz w:val="8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2E1AE8"/>
    <w:multiLevelType w:val="hybridMultilevel"/>
    <w:tmpl w:val="219EF6F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3A60600">
      <w:start w:val="1"/>
      <w:numFmt w:val="bullet"/>
      <w:lvlText w:val="►"/>
      <w:lvlJc w:val="left"/>
      <w:pPr>
        <w:ind w:left="1080" w:hanging="360"/>
      </w:pPr>
      <w:rPr>
        <w:rFonts w:ascii="Times New Roman" w:hAnsi="Times New Roman" w:cs="Times New Roman" w:hint="default"/>
        <w:sz w:val="12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3F1853"/>
    <w:multiLevelType w:val="hybridMultilevel"/>
    <w:tmpl w:val="CF6A9790"/>
    <w:lvl w:ilvl="0" w:tplc="11DC6834">
      <w:start w:val="1"/>
      <w:numFmt w:val="decimal"/>
      <w:lvlText w:val="%1)"/>
      <w:lvlJc w:val="left"/>
      <w:pPr>
        <w:ind w:left="1134" w:hanging="567"/>
      </w:pPr>
      <w:rPr>
        <w:rFonts w:hint="default"/>
        <w:b/>
      </w:rPr>
    </w:lvl>
    <w:lvl w:ilvl="1" w:tplc="A9D24CBC">
      <w:start w:val="1"/>
      <w:numFmt w:val="lowerLetter"/>
      <w:lvlText w:val="%2)"/>
      <w:lvlJc w:val="left"/>
      <w:pPr>
        <w:ind w:left="1505" w:hanging="425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F61C6"/>
    <w:multiLevelType w:val="hybridMultilevel"/>
    <w:tmpl w:val="8D6273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52C61"/>
    <w:multiLevelType w:val="hybridMultilevel"/>
    <w:tmpl w:val="979E09E6"/>
    <w:lvl w:ilvl="0" w:tplc="AA7A980C">
      <w:start w:val="1"/>
      <w:numFmt w:val="decimal"/>
      <w:lvlText w:val="%1)"/>
      <w:lvlJc w:val="center"/>
      <w:pPr>
        <w:ind w:left="1004" w:hanging="360"/>
      </w:pPr>
      <w:rPr>
        <w:rFonts w:hint="default"/>
      </w:rPr>
    </w:lvl>
    <w:lvl w:ilvl="1" w:tplc="22C2D68A">
      <w:start w:val="1"/>
      <w:numFmt w:val="lowerLetter"/>
      <w:lvlText w:val="%2)"/>
      <w:lvlJc w:val="right"/>
      <w:pPr>
        <w:ind w:left="1724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CD580F"/>
    <w:multiLevelType w:val="hybridMultilevel"/>
    <w:tmpl w:val="D4427BD4"/>
    <w:lvl w:ilvl="0" w:tplc="59660C2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EC541B4"/>
    <w:multiLevelType w:val="hybridMultilevel"/>
    <w:tmpl w:val="1F70663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761E36"/>
    <w:multiLevelType w:val="hybridMultilevel"/>
    <w:tmpl w:val="56F200C4"/>
    <w:lvl w:ilvl="0" w:tplc="82C8DA96">
      <w:start w:val="1"/>
      <w:numFmt w:val="bullet"/>
      <w:lvlText w:val=""/>
      <w:lvlJc w:val="left"/>
      <w:pPr>
        <w:tabs>
          <w:tab w:val="num" w:pos="737"/>
        </w:tabs>
        <w:ind w:left="737" w:hanging="377"/>
      </w:pPr>
      <w:rPr>
        <w:rFonts w:ascii="Wingdings" w:hAnsi="Wingdings" w:hint="default"/>
        <w:sz w:val="16"/>
      </w:rPr>
    </w:lvl>
    <w:lvl w:ilvl="1" w:tplc="D8A60502">
      <w:numFmt w:val="bullet"/>
      <w:lvlText w:val=""/>
      <w:lvlJc w:val="left"/>
      <w:pPr>
        <w:tabs>
          <w:tab w:val="num" w:pos="1785"/>
        </w:tabs>
        <w:ind w:left="1785" w:hanging="705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D3DD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7A0D8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2647CD9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4366D7B"/>
    <w:multiLevelType w:val="hybridMultilevel"/>
    <w:tmpl w:val="C4C8BF6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01524B"/>
    <w:multiLevelType w:val="hybridMultilevel"/>
    <w:tmpl w:val="CC42BA5A"/>
    <w:lvl w:ilvl="0" w:tplc="83A60600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  <w:sz w:val="12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FA18A2"/>
    <w:multiLevelType w:val="hybridMultilevel"/>
    <w:tmpl w:val="80AE199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11772D"/>
    <w:multiLevelType w:val="hybridMultilevel"/>
    <w:tmpl w:val="09F42E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3C7A621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5D6CCA"/>
    <w:multiLevelType w:val="hybridMultilevel"/>
    <w:tmpl w:val="A51CD4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0C5DC4">
      <w:start w:val="1"/>
      <w:numFmt w:val="bullet"/>
      <w:lvlText w:val="►"/>
      <w:lvlJc w:val="left"/>
      <w:pPr>
        <w:ind w:left="1080" w:hanging="360"/>
      </w:pPr>
      <w:rPr>
        <w:rFonts w:ascii="Times New Roman" w:hAnsi="Times New Roman" w:cs="Times New Roman" w:hint="default"/>
        <w:sz w:val="16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EF95427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5FAE5853"/>
    <w:multiLevelType w:val="hybridMultilevel"/>
    <w:tmpl w:val="B48AAED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0601DA0"/>
    <w:multiLevelType w:val="hybridMultilevel"/>
    <w:tmpl w:val="C472F0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E6F34"/>
    <w:multiLevelType w:val="hybridMultilevel"/>
    <w:tmpl w:val="487E77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A05F09"/>
    <w:multiLevelType w:val="hybridMultilevel"/>
    <w:tmpl w:val="6A4A2A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D13AC4"/>
    <w:multiLevelType w:val="hybridMultilevel"/>
    <w:tmpl w:val="673E470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160BF"/>
    <w:multiLevelType w:val="hybridMultilevel"/>
    <w:tmpl w:val="BA5CF7A2"/>
    <w:lvl w:ilvl="0" w:tplc="00C4DB1E">
      <w:numFmt w:val="bullet"/>
      <w:lvlText w:val="-"/>
      <w:lvlJc w:val="left"/>
      <w:pPr>
        <w:ind w:left="6891" w:hanging="360"/>
      </w:pPr>
      <w:rPr>
        <w:rFonts w:ascii="Cambria" w:eastAsia="Times New Roman" w:hAnsi="Cambria" w:cs="Tahoma" w:hint="default"/>
      </w:rPr>
    </w:lvl>
    <w:lvl w:ilvl="1" w:tplc="04100003" w:tentative="1">
      <w:start w:val="1"/>
      <w:numFmt w:val="bullet"/>
      <w:lvlText w:val="o"/>
      <w:lvlJc w:val="left"/>
      <w:pPr>
        <w:ind w:left="76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3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0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7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4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2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9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651" w:hanging="360"/>
      </w:pPr>
      <w:rPr>
        <w:rFonts w:ascii="Wingdings" w:hAnsi="Wingdings" w:hint="default"/>
      </w:rPr>
    </w:lvl>
  </w:abstractNum>
  <w:abstractNum w:abstractNumId="32" w15:restartNumberingAfterBreak="0">
    <w:nsid w:val="707631AA"/>
    <w:multiLevelType w:val="singleLevel"/>
    <w:tmpl w:val="9F0E4C30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12160F3"/>
    <w:multiLevelType w:val="hybridMultilevel"/>
    <w:tmpl w:val="12B64DFE"/>
    <w:lvl w:ilvl="0" w:tplc="B3902D60">
      <w:start w:val="1"/>
      <w:numFmt w:val="bullet"/>
      <w:lvlText w:val=""/>
      <w:lvlJc w:val="left"/>
      <w:pPr>
        <w:tabs>
          <w:tab w:val="num" w:pos="737"/>
        </w:tabs>
        <w:ind w:left="737" w:hanging="37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16152"/>
    <w:multiLevelType w:val="hybridMultilevel"/>
    <w:tmpl w:val="90383088"/>
    <w:lvl w:ilvl="0" w:tplc="04100005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CB71C6"/>
    <w:multiLevelType w:val="hybridMultilevel"/>
    <w:tmpl w:val="F0767B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16DD7"/>
    <w:multiLevelType w:val="hybridMultilevel"/>
    <w:tmpl w:val="E7B6AF0C"/>
    <w:lvl w:ilvl="0" w:tplc="00E23CE0">
      <w:start w:val="1"/>
      <w:numFmt w:val="bullet"/>
      <w:lvlText w:val=""/>
      <w:lvlJc w:val="left"/>
      <w:pPr>
        <w:tabs>
          <w:tab w:val="num" w:pos="737"/>
        </w:tabs>
        <w:ind w:left="737" w:hanging="37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2"/>
  </w:num>
  <w:num w:numId="3">
    <w:abstractNumId w:val="18"/>
  </w:num>
  <w:num w:numId="4">
    <w:abstractNumId w:val="17"/>
  </w:num>
  <w:num w:numId="5">
    <w:abstractNumId w:val="25"/>
  </w:num>
  <w:num w:numId="6">
    <w:abstractNumId w:val="5"/>
  </w:num>
  <w:num w:numId="7">
    <w:abstractNumId w:val="8"/>
  </w:num>
  <w:num w:numId="8">
    <w:abstractNumId w:val="4"/>
  </w:num>
  <w:num w:numId="9">
    <w:abstractNumId w:val="22"/>
  </w:num>
  <w:num w:numId="10">
    <w:abstractNumId w:val="3"/>
  </w:num>
  <w:num w:numId="11">
    <w:abstractNumId w:val="16"/>
  </w:num>
  <w:num w:numId="12">
    <w:abstractNumId w:val="36"/>
  </w:num>
  <w:num w:numId="13">
    <w:abstractNumId w:val="33"/>
  </w:num>
  <w:num w:numId="14">
    <w:abstractNumId w:val="27"/>
  </w:num>
  <w:num w:numId="15">
    <w:abstractNumId w:val="0"/>
  </w:num>
  <w:num w:numId="16">
    <w:abstractNumId w:val="31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6"/>
  </w:num>
  <w:num w:numId="23">
    <w:abstractNumId w:val="30"/>
  </w:num>
  <w:num w:numId="24">
    <w:abstractNumId w:val="15"/>
  </w:num>
  <w:num w:numId="25">
    <w:abstractNumId w:val="28"/>
  </w:num>
  <w:num w:numId="26">
    <w:abstractNumId w:val="20"/>
  </w:num>
  <w:num w:numId="27">
    <w:abstractNumId w:val="29"/>
  </w:num>
  <w:num w:numId="28">
    <w:abstractNumId w:val="24"/>
  </w:num>
  <w:num w:numId="29">
    <w:abstractNumId w:val="9"/>
  </w:num>
  <w:num w:numId="30">
    <w:abstractNumId w:val="10"/>
  </w:num>
  <w:num w:numId="31">
    <w:abstractNumId w:val="21"/>
  </w:num>
  <w:num w:numId="32">
    <w:abstractNumId w:val="12"/>
  </w:num>
  <w:num w:numId="33">
    <w:abstractNumId w:val="23"/>
  </w:num>
  <w:num w:numId="34">
    <w:abstractNumId w:val="14"/>
  </w:num>
  <w:num w:numId="35">
    <w:abstractNumId w:val="6"/>
  </w:num>
  <w:num w:numId="36">
    <w:abstractNumId w:val="35"/>
  </w:num>
  <w:num w:numId="37">
    <w:abstractNumId w:val="7"/>
  </w:num>
  <w:num w:numId="38">
    <w:abstractNumId w:val="34"/>
  </w:num>
  <w:num w:numId="39">
    <w:abstractNumId w:val="11"/>
  </w:num>
  <w:num w:numId="40">
    <w:abstractNumId w:val="13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05E"/>
    <w:rsid w:val="00032AB6"/>
    <w:rsid w:val="00044F76"/>
    <w:rsid w:val="00050B70"/>
    <w:rsid w:val="000535A7"/>
    <w:rsid w:val="000652F3"/>
    <w:rsid w:val="00066B48"/>
    <w:rsid w:val="000676CD"/>
    <w:rsid w:val="000729D3"/>
    <w:rsid w:val="000775EA"/>
    <w:rsid w:val="00094F3B"/>
    <w:rsid w:val="000C1F6E"/>
    <w:rsid w:val="000D5A00"/>
    <w:rsid w:val="000E0C6D"/>
    <w:rsid w:val="000F280E"/>
    <w:rsid w:val="000F6265"/>
    <w:rsid w:val="0010114E"/>
    <w:rsid w:val="00104547"/>
    <w:rsid w:val="001064C8"/>
    <w:rsid w:val="001146B3"/>
    <w:rsid w:val="0014154A"/>
    <w:rsid w:val="00142D5A"/>
    <w:rsid w:val="001553D0"/>
    <w:rsid w:val="00155B3E"/>
    <w:rsid w:val="00181BD3"/>
    <w:rsid w:val="00190F1F"/>
    <w:rsid w:val="00192643"/>
    <w:rsid w:val="001977F5"/>
    <w:rsid w:val="001B38F6"/>
    <w:rsid w:val="001B56BC"/>
    <w:rsid w:val="001C3BDD"/>
    <w:rsid w:val="001E7434"/>
    <w:rsid w:val="001F2CB1"/>
    <w:rsid w:val="002174F8"/>
    <w:rsid w:val="00271E4D"/>
    <w:rsid w:val="00271EED"/>
    <w:rsid w:val="00273852"/>
    <w:rsid w:val="002756EB"/>
    <w:rsid w:val="0027671F"/>
    <w:rsid w:val="00276D1A"/>
    <w:rsid w:val="002A5716"/>
    <w:rsid w:val="002C2C2D"/>
    <w:rsid w:val="002E0496"/>
    <w:rsid w:val="002E0D0D"/>
    <w:rsid w:val="00302173"/>
    <w:rsid w:val="0031663D"/>
    <w:rsid w:val="0032115A"/>
    <w:rsid w:val="003251B2"/>
    <w:rsid w:val="00327E1E"/>
    <w:rsid w:val="003316E5"/>
    <w:rsid w:val="00341C34"/>
    <w:rsid w:val="00351912"/>
    <w:rsid w:val="00352CAC"/>
    <w:rsid w:val="00356F48"/>
    <w:rsid w:val="0037085C"/>
    <w:rsid w:val="00374478"/>
    <w:rsid w:val="00382B16"/>
    <w:rsid w:val="00394FB1"/>
    <w:rsid w:val="003B0395"/>
    <w:rsid w:val="003B326C"/>
    <w:rsid w:val="003F44E7"/>
    <w:rsid w:val="00404CA3"/>
    <w:rsid w:val="00406BF7"/>
    <w:rsid w:val="00406F73"/>
    <w:rsid w:val="004171CE"/>
    <w:rsid w:val="00430D2C"/>
    <w:rsid w:val="00437DE1"/>
    <w:rsid w:val="00443CC3"/>
    <w:rsid w:val="00444173"/>
    <w:rsid w:val="004456DC"/>
    <w:rsid w:val="004D2848"/>
    <w:rsid w:val="004D497F"/>
    <w:rsid w:val="004D5A2A"/>
    <w:rsid w:val="004F4BBB"/>
    <w:rsid w:val="004F4F64"/>
    <w:rsid w:val="005118F4"/>
    <w:rsid w:val="005136A9"/>
    <w:rsid w:val="00515483"/>
    <w:rsid w:val="00520323"/>
    <w:rsid w:val="00525492"/>
    <w:rsid w:val="0055296A"/>
    <w:rsid w:val="00570704"/>
    <w:rsid w:val="005711D3"/>
    <w:rsid w:val="00581674"/>
    <w:rsid w:val="005928D1"/>
    <w:rsid w:val="005C518A"/>
    <w:rsid w:val="005C6FB5"/>
    <w:rsid w:val="005D0F70"/>
    <w:rsid w:val="005F443B"/>
    <w:rsid w:val="0061750D"/>
    <w:rsid w:val="00620A83"/>
    <w:rsid w:val="006258FC"/>
    <w:rsid w:val="006358A8"/>
    <w:rsid w:val="00642939"/>
    <w:rsid w:val="006452FF"/>
    <w:rsid w:val="00652CF8"/>
    <w:rsid w:val="00672ED4"/>
    <w:rsid w:val="0068627F"/>
    <w:rsid w:val="006E2A2E"/>
    <w:rsid w:val="006F02D9"/>
    <w:rsid w:val="006F5ED8"/>
    <w:rsid w:val="00700F16"/>
    <w:rsid w:val="00727C14"/>
    <w:rsid w:val="00740F57"/>
    <w:rsid w:val="007549EB"/>
    <w:rsid w:val="0076557B"/>
    <w:rsid w:val="007A0294"/>
    <w:rsid w:val="007B35AC"/>
    <w:rsid w:val="007F30A0"/>
    <w:rsid w:val="008014BB"/>
    <w:rsid w:val="00810B87"/>
    <w:rsid w:val="00821806"/>
    <w:rsid w:val="008346CC"/>
    <w:rsid w:val="008365F2"/>
    <w:rsid w:val="00856EF0"/>
    <w:rsid w:val="00885F2A"/>
    <w:rsid w:val="00894146"/>
    <w:rsid w:val="008A485E"/>
    <w:rsid w:val="008B5456"/>
    <w:rsid w:val="008B6C2C"/>
    <w:rsid w:val="008E1CFB"/>
    <w:rsid w:val="008F152B"/>
    <w:rsid w:val="008F2C6D"/>
    <w:rsid w:val="00902BF0"/>
    <w:rsid w:val="00912F3B"/>
    <w:rsid w:val="00983A04"/>
    <w:rsid w:val="009B20EF"/>
    <w:rsid w:val="009B3B03"/>
    <w:rsid w:val="009B52D2"/>
    <w:rsid w:val="009B71A9"/>
    <w:rsid w:val="009C0475"/>
    <w:rsid w:val="009C2C6C"/>
    <w:rsid w:val="009D6146"/>
    <w:rsid w:val="009E381A"/>
    <w:rsid w:val="009E604C"/>
    <w:rsid w:val="009E73DF"/>
    <w:rsid w:val="009E765E"/>
    <w:rsid w:val="00A03E4E"/>
    <w:rsid w:val="00A12BF9"/>
    <w:rsid w:val="00A347D8"/>
    <w:rsid w:val="00A44640"/>
    <w:rsid w:val="00A57298"/>
    <w:rsid w:val="00A864DE"/>
    <w:rsid w:val="00A87FF5"/>
    <w:rsid w:val="00AA668C"/>
    <w:rsid w:val="00AB163F"/>
    <w:rsid w:val="00AB5714"/>
    <w:rsid w:val="00AC6B96"/>
    <w:rsid w:val="00AD7343"/>
    <w:rsid w:val="00B1098C"/>
    <w:rsid w:val="00B1220E"/>
    <w:rsid w:val="00B15190"/>
    <w:rsid w:val="00B178DD"/>
    <w:rsid w:val="00B3551C"/>
    <w:rsid w:val="00B36433"/>
    <w:rsid w:val="00B501EE"/>
    <w:rsid w:val="00B72B56"/>
    <w:rsid w:val="00B75594"/>
    <w:rsid w:val="00BA6D3C"/>
    <w:rsid w:val="00BC459B"/>
    <w:rsid w:val="00BE0E99"/>
    <w:rsid w:val="00C1006B"/>
    <w:rsid w:val="00C12DE1"/>
    <w:rsid w:val="00C14469"/>
    <w:rsid w:val="00C252B1"/>
    <w:rsid w:val="00C33EF1"/>
    <w:rsid w:val="00C555AB"/>
    <w:rsid w:val="00C866D4"/>
    <w:rsid w:val="00CA5E48"/>
    <w:rsid w:val="00CB2351"/>
    <w:rsid w:val="00CD134B"/>
    <w:rsid w:val="00D02A01"/>
    <w:rsid w:val="00D33E89"/>
    <w:rsid w:val="00D35864"/>
    <w:rsid w:val="00D35ADA"/>
    <w:rsid w:val="00D42EE3"/>
    <w:rsid w:val="00D50B62"/>
    <w:rsid w:val="00D865AA"/>
    <w:rsid w:val="00D94076"/>
    <w:rsid w:val="00DA72CC"/>
    <w:rsid w:val="00DD34EA"/>
    <w:rsid w:val="00DD34F9"/>
    <w:rsid w:val="00DD5ED4"/>
    <w:rsid w:val="00DE0C1B"/>
    <w:rsid w:val="00E04ADF"/>
    <w:rsid w:val="00E07553"/>
    <w:rsid w:val="00E2601E"/>
    <w:rsid w:val="00E47B76"/>
    <w:rsid w:val="00E50431"/>
    <w:rsid w:val="00E72F14"/>
    <w:rsid w:val="00E74123"/>
    <w:rsid w:val="00ED405E"/>
    <w:rsid w:val="00EE075A"/>
    <w:rsid w:val="00EE22BD"/>
    <w:rsid w:val="00EE4777"/>
    <w:rsid w:val="00F00609"/>
    <w:rsid w:val="00F13B7D"/>
    <w:rsid w:val="00F30F79"/>
    <w:rsid w:val="00F36C26"/>
    <w:rsid w:val="00F40465"/>
    <w:rsid w:val="00F75159"/>
    <w:rsid w:val="00F86E16"/>
    <w:rsid w:val="00F94F03"/>
    <w:rsid w:val="00FA665E"/>
    <w:rsid w:val="00FA7269"/>
    <w:rsid w:val="00FC59AE"/>
    <w:rsid w:val="00FE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5AF4A3"/>
  <w15:chartTrackingRefBased/>
  <w15:docId w15:val="{138829A2-1254-45B3-B1FA-FB11107C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5594"/>
    <w:pPr>
      <w:spacing w:after="60"/>
      <w:jc w:val="both"/>
    </w:pPr>
    <w:rPr>
      <w:rFonts w:ascii="Segoe UI" w:hAnsi="Segoe UI" w:cs="Segoe UI"/>
      <w:sz w:val="18"/>
    </w:rPr>
  </w:style>
  <w:style w:type="paragraph" w:styleId="Titolo1">
    <w:name w:val="heading 1"/>
    <w:basedOn w:val="Normale"/>
    <w:next w:val="Normale"/>
    <w:qFormat/>
    <w:pPr>
      <w:keepNext/>
      <w:widowControl w:val="0"/>
      <w:suppressAutoHyphens/>
      <w:ind w:left="1701"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link w:val="Titolo2Carattere"/>
    <w:qFormat/>
    <w:pPr>
      <w:keepNext/>
      <w:ind w:firstLine="708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i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6F5E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left="708"/>
    </w:pPr>
    <w:rPr>
      <w:b/>
      <w:spacing w:val="20"/>
      <w:sz w:val="16"/>
    </w:rPr>
  </w:style>
  <w:style w:type="paragraph" w:styleId="Corpotesto">
    <w:name w:val="Body Text"/>
    <w:basedOn w:val="Normale"/>
  </w:style>
  <w:style w:type="paragraph" w:customStyle="1" w:styleId="Normale1">
    <w:name w:val="Normale1"/>
    <w:basedOn w:val="Normale"/>
    <w:pPr>
      <w:widowControl w:val="0"/>
      <w:suppressAutoHyphens/>
    </w:pPr>
    <w:rPr>
      <w:sz w:val="20"/>
    </w:rPr>
  </w:style>
  <w:style w:type="paragraph" w:customStyle="1" w:styleId="Pidipagina1">
    <w:name w:val="Piè di pagina1"/>
    <w:basedOn w:val="Normale1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widowControl w:val="0"/>
      <w:tabs>
        <w:tab w:val="left" w:pos="993"/>
      </w:tabs>
      <w:suppressAutoHyphens/>
      <w:ind w:left="567"/>
    </w:pPr>
    <w:rPr>
      <w:rFonts w:ascii="CG Omega" w:hAnsi="CG Omega"/>
      <w:b/>
      <w:sz w:val="17"/>
    </w:rPr>
  </w:style>
  <w:style w:type="paragraph" w:styleId="Rientrocorpodeltesto3">
    <w:name w:val="Body Text Indent 3"/>
    <w:basedOn w:val="Normale"/>
    <w:pPr>
      <w:widowControl w:val="0"/>
      <w:suppressAutoHyphens/>
      <w:ind w:left="426" w:hanging="219"/>
    </w:pPr>
    <w:rPr>
      <w:rFonts w:ascii="CG Omega" w:hAnsi="CG Omega"/>
      <w:b/>
      <w:sz w:val="14"/>
    </w:rPr>
  </w:style>
  <w:style w:type="paragraph" w:styleId="Testofumetto">
    <w:name w:val="Balloon Text"/>
    <w:basedOn w:val="Normale"/>
    <w:semiHidden/>
    <w:rsid w:val="00032AB6"/>
    <w:rPr>
      <w:rFonts w:ascii="Tahoma" w:hAnsi="Tahoma" w:cs="Tahoma"/>
      <w:sz w:val="16"/>
      <w:szCs w:val="16"/>
    </w:rPr>
  </w:style>
  <w:style w:type="character" w:customStyle="1" w:styleId="st">
    <w:name w:val="st"/>
    <w:basedOn w:val="Carpredefinitoparagrafo"/>
    <w:rsid w:val="00430D2C"/>
  </w:style>
  <w:style w:type="character" w:styleId="Enfasicorsivo">
    <w:name w:val="Emphasis"/>
    <w:qFormat/>
    <w:rsid w:val="00430D2C"/>
    <w:rPr>
      <w:i/>
      <w:iCs/>
    </w:rPr>
  </w:style>
  <w:style w:type="character" w:styleId="Collegamentoipertestuale">
    <w:name w:val="Hyperlink"/>
    <w:rsid w:val="00104547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894146"/>
    <w:rPr>
      <w:sz w:val="24"/>
      <w:lang w:eastAsia="en-US"/>
    </w:rPr>
  </w:style>
  <w:style w:type="character" w:customStyle="1" w:styleId="IntestazioneCarattere">
    <w:name w:val="Intestazione Carattere"/>
    <w:link w:val="Intestazione"/>
    <w:uiPriority w:val="99"/>
    <w:rsid w:val="00894146"/>
    <w:rPr>
      <w:sz w:val="24"/>
      <w:lang w:eastAsia="en-US"/>
    </w:rPr>
  </w:style>
  <w:style w:type="table" w:styleId="Grigliatabella">
    <w:name w:val="Table Grid"/>
    <w:basedOn w:val="Tabellanormale"/>
    <w:rsid w:val="00617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0755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link w:val="Citazioneintensa"/>
    <w:uiPriority w:val="30"/>
    <w:rsid w:val="00E07553"/>
    <w:rPr>
      <w:b/>
      <w:bCs/>
      <w:i/>
      <w:iCs/>
      <w:color w:val="4F81BD"/>
      <w:sz w:val="24"/>
      <w:lang w:eastAsia="en-US"/>
    </w:rPr>
  </w:style>
  <w:style w:type="paragraph" w:customStyle="1" w:styleId="Capitolo">
    <w:name w:val="Capitolo"/>
    <w:basedOn w:val="Titolo"/>
    <w:link w:val="CapitoloCarattere"/>
    <w:qFormat/>
    <w:rsid w:val="00515483"/>
    <w:pPr>
      <w:numPr>
        <w:numId w:val="18"/>
      </w:numPr>
      <w:spacing w:before="240"/>
      <w:ind w:left="426" w:hanging="426"/>
      <w:jc w:val="left"/>
    </w:pPr>
    <w:rPr>
      <w:bCs/>
      <w:sz w:val="24"/>
      <w:szCs w:val="24"/>
    </w:rPr>
  </w:style>
  <w:style w:type="character" w:customStyle="1" w:styleId="CapitoloCarattere">
    <w:name w:val="Capitolo Carattere"/>
    <w:basedOn w:val="TitoloCarattere"/>
    <w:link w:val="Capitolo"/>
    <w:rsid w:val="00515483"/>
    <w:rPr>
      <w:rFonts w:ascii="Segoe UI" w:hAnsi="Segoe UI" w:cs="Segoe UI"/>
      <w:b/>
      <w:bCs/>
      <w:sz w:val="24"/>
      <w:szCs w:val="24"/>
    </w:rPr>
  </w:style>
  <w:style w:type="paragraph" w:styleId="Titolo">
    <w:name w:val="Title"/>
    <w:basedOn w:val="Titolo1"/>
    <w:next w:val="Normale"/>
    <w:link w:val="TitoloCarattere"/>
    <w:qFormat/>
    <w:rsid w:val="00B75594"/>
    <w:pPr>
      <w:ind w:left="0"/>
    </w:pPr>
    <w:rPr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rsid w:val="00B75594"/>
    <w:rPr>
      <w:rFonts w:ascii="Segoe UI" w:hAnsi="Segoe UI" w:cs="Segoe UI"/>
      <w:b/>
      <w:sz w:val="26"/>
      <w:szCs w:val="26"/>
    </w:rPr>
  </w:style>
  <w:style w:type="character" w:customStyle="1" w:styleId="Titolo2Carattere">
    <w:name w:val="Titolo 2 Carattere"/>
    <w:basedOn w:val="Carpredefinitoparagrafo"/>
    <w:link w:val="Titolo2"/>
    <w:rsid w:val="00672ED4"/>
    <w:rPr>
      <w:rFonts w:asciiTheme="minorHAnsi" w:hAnsiTheme="minorHAnsi"/>
      <w:b/>
      <w:sz w:val="22"/>
      <w:szCs w:val="24"/>
    </w:rPr>
  </w:style>
  <w:style w:type="paragraph" w:styleId="Paragrafoelenco">
    <w:name w:val="List Paragraph"/>
    <w:basedOn w:val="Normale"/>
    <w:uiPriority w:val="34"/>
    <w:qFormat/>
    <w:rsid w:val="00672ED4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672ED4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4171CE"/>
    <w:rPr>
      <w:color w:val="605E5C"/>
      <w:shd w:val="clear" w:color="auto" w:fill="E1DFDD"/>
    </w:rPr>
  </w:style>
  <w:style w:type="character" w:customStyle="1" w:styleId="Titolo5Carattere">
    <w:name w:val="Titolo 5 Carattere"/>
    <w:basedOn w:val="Carpredefinitoparagrafo"/>
    <w:link w:val="Titolo5"/>
    <w:semiHidden/>
    <w:rsid w:val="006F5ED8"/>
    <w:rPr>
      <w:rFonts w:asciiTheme="majorHAnsi" w:eastAsiaTheme="majorEastAsia" w:hAnsiTheme="majorHAnsi" w:cstheme="majorBidi"/>
      <w:color w:val="2E74B5" w:themeColor="accent1" w:themeShade="BF"/>
      <w:sz w:val="18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6F5ED8"/>
    <w:pPr>
      <w:spacing w:after="0"/>
    </w:pPr>
    <w:rPr>
      <w:rFonts w:ascii="Titillium" w:hAnsi="Titillium" w:cs="Times New Roman"/>
      <w:i/>
      <w:sz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F5ED8"/>
    <w:rPr>
      <w:rFonts w:ascii="Titillium" w:hAnsi="Titillium"/>
      <w:i/>
      <w:lang w:eastAsia="en-US"/>
    </w:rPr>
  </w:style>
  <w:style w:type="character" w:styleId="Rimandonotaapidipagina">
    <w:name w:val="footnote reference"/>
    <w:basedOn w:val="Carpredefinitoparagrafo"/>
    <w:uiPriority w:val="99"/>
    <w:unhideWhenUsed/>
    <w:rsid w:val="006F5ED8"/>
    <w:rPr>
      <w:rFonts w:ascii="Titillium" w:hAnsi="Titillium"/>
      <w:b/>
      <w:i w:val="0"/>
      <w:caps w:val="0"/>
      <w:smallCaps w:val="0"/>
      <w:strike w:val="0"/>
      <w:dstrike w:val="0"/>
      <w:vanish w:val="0"/>
      <w:color w:val="auto"/>
      <w:sz w:val="22"/>
      <w:vertAlign w:val="superscript"/>
    </w:rPr>
  </w:style>
  <w:style w:type="paragraph" w:customStyle="1" w:styleId="Default">
    <w:name w:val="Default"/>
    <w:rsid w:val="006F5ED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afoapalermo@pcert.postecert.it?subject=Manifestazione%20di%20interesse%20alla%20fornitura%20di%20un%20Interferometro%20Twyman-Green%20e%20accessor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isco\Documents\Modelli%20di%20Office%20personalizzati\0%20-%20DOCUMENTO%20INAF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1D902-785D-4C67-A81D-32A0409F5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0 - DOCUMENTO INAF.dotx</Template>
  <TotalTime>53</TotalTime>
  <Pages>2</Pages>
  <Words>552</Words>
  <Characters>3184</Characters>
  <Application>Microsoft Office Word</Application>
  <DocSecurity>0</DocSecurity>
  <Lines>56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	                                                                                                                              </vt:lpstr>
    </vt:vector>
  </TitlesOfParts>
  <Company>Osservatorio Astronomico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                                                                                                                              </dc:title>
  <dc:subject/>
  <dc:creator>Salvatore Varisco</dc:creator>
  <cp:keywords/>
  <cp:lastModifiedBy>Salvatore Varisco</cp:lastModifiedBy>
  <cp:revision>5</cp:revision>
  <cp:lastPrinted>2015-10-07T06:47:00Z</cp:lastPrinted>
  <dcterms:created xsi:type="dcterms:W3CDTF">2025-04-01T08:26:00Z</dcterms:created>
  <dcterms:modified xsi:type="dcterms:W3CDTF">2025-04-11T07:08:00Z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a76213b367e8c3d2313e643aec496597e08530072d25a3488aecaeed38453753</vt:lpwstr>
  </property>
</Properties>
</file>